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2014&#27491;&#24335;&#21457;&#25991;&#27169;&#26495;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